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3AB" w:rsidRDefault="00E463AB" w:rsidP="00E338EC">
      <w:pPr>
        <w:spacing w:after="0" w:line="240" w:lineRule="auto"/>
        <w:jc w:val="center"/>
        <w:rPr>
          <w:rStyle w:val="BookTitle"/>
          <w:rFonts w:ascii="Times New Roman" w:hAnsi="Times New Roman"/>
          <w:color w:val="2E74B5"/>
          <w:sz w:val="28"/>
          <w:szCs w:val="28"/>
        </w:rPr>
      </w:pPr>
      <w:r>
        <w:rPr>
          <w:noProof/>
          <w:lang w:eastAsia="ru-RU"/>
        </w:rPr>
        <w:pict>
          <v:rect id="Rectangle 2" o:spid="_x0000_s1026" style="position:absolute;left:0;text-align:left;margin-left:-15.05pt;margin-top:-10.05pt;width:555.9pt;height:799.5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" filled="f" strokecolor="#4472c4" strokeweight="5pt">
            <v:stroke linestyle="thickThin"/>
            <v:shadow color="#868686"/>
          </v:rect>
        </w:pict>
      </w:r>
      <w:r w:rsidRPr="00CC6A2C">
        <w:rPr>
          <w:rStyle w:val="BookTitle"/>
          <w:rFonts w:ascii="Times New Roman" w:hAnsi="Times New Roman"/>
          <w:color w:val="2E74B5"/>
          <w:sz w:val="28"/>
          <w:szCs w:val="28"/>
        </w:rPr>
        <w:t>УВД ПО ЮГО-ВОСТОЧНОМУ</w:t>
      </w:r>
      <w:r>
        <w:rPr>
          <w:rStyle w:val="BookTitle"/>
          <w:rFonts w:ascii="Times New Roman" w:hAnsi="Times New Roman"/>
          <w:color w:val="2E74B5"/>
          <w:sz w:val="28"/>
          <w:szCs w:val="28"/>
        </w:rPr>
        <w:t xml:space="preserve"> </w:t>
      </w:r>
      <w:r w:rsidRPr="00CC6A2C">
        <w:rPr>
          <w:rStyle w:val="BookTitle"/>
          <w:rFonts w:ascii="Times New Roman" w:hAnsi="Times New Roman"/>
          <w:color w:val="2E74B5"/>
          <w:sz w:val="28"/>
          <w:szCs w:val="28"/>
        </w:rPr>
        <w:t>АДМИНИСТРАТИВНОМУ ОКРУГУ</w:t>
      </w:r>
      <w:r>
        <w:rPr>
          <w:rStyle w:val="BookTitle"/>
          <w:rFonts w:ascii="Times New Roman" w:hAnsi="Times New Roman"/>
          <w:color w:val="2E74B5"/>
          <w:sz w:val="28"/>
          <w:szCs w:val="28"/>
        </w:rPr>
        <w:t xml:space="preserve"> </w:t>
      </w:r>
    </w:p>
    <w:p w:rsidR="00E463AB" w:rsidRPr="008A30E9" w:rsidRDefault="00E463AB" w:rsidP="008A30E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91955">
        <w:rPr>
          <w:rStyle w:val="BookTitle"/>
          <w:rFonts w:ascii="Times New Roman" w:hAnsi="Times New Roman"/>
          <w:sz w:val="28"/>
          <w:szCs w:val="28"/>
        </w:rPr>
        <w:t>приглашает на службу</w:t>
      </w:r>
      <w:r>
        <w:rPr>
          <w:rStyle w:val="BookTitle"/>
          <w:rFonts w:ascii="Times New Roman" w:hAnsi="Times New Roman"/>
          <w:sz w:val="28"/>
          <w:szCs w:val="28"/>
        </w:rPr>
        <w:t xml:space="preserve"> в органы внутренних дел </w:t>
      </w:r>
      <w:r w:rsidRPr="00091955">
        <w:rPr>
          <w:rStyle w:val="BookTitle"/>
          <w:rFonts w:ascii="Times New Roman" w:hAnsi="Times New Roman"/>
          <w:sz w:val="28"/>
          <w:szCs w:val="28"/>
        </w:rPr>
        <w:t xml:space="preserve"> на должности:  </w:t>
      </w:r>
    </w:p>
    <w:p w:rsidR="00E463AB" w:rsidRPr="00CC6A2C" w:rsidRDefault="00E463AB" w:rsidP="004F1C9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C6A2C">
        <w:rPr>
          <w:rFonts w:ascii="Times New Roman" w:hAnsi="Times New Roman"/>
          <w:color w:val="C00000"/>
          <w:sz w:val="28"/>
          <w:szCs w:val="28"/>
        </w:rPr>
        <w:t>участкового уполномоченного полиции;</w:t>
      </w:r>
    </w:p>
    <w:p w:rsidR="00E463AB" w:rsidRPr="00CC6A2C" w:rsidRDefault="00E463AB" w:rsidP="004F1C9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color w:val="C00000"/>
          <w:sz w:val="28"/>
          <w:szCs w:val="28"/>
        </w:rPr>
      </w:pPr>
      <w:r w:rsidRPr="00CC6A2C">
        <w:rPr>
          <w:rFonts w:ascii="Times New Roman" w:hAnsi="Times New Roman"/>
          <w:color w:val="C00000"/>
          <w:sz w:val="28"/>
          <w:szCs w:val="28"/>
        </w:rPr>
        <w:t xml:space="preserve"> оперуполномоченного уголовного розыска; </w:t>
      </w:r>
    </w:p>
    <w:p w:rsidR="00E463AB" w:rsidRPr="00CC6A2C" w:rsidRDefault="00E463AB" w:rsidP="004F1C9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color w:val="C00000"/>
          <w:sz w:val="28"/>
          <w:szCs w:val="28"/>
        </w:rPr>
      </w:pPr>
      <w:r w:rsidRPr="00CC6A2C">
        <w:rPr>
          <w:rFonts w:ascii="Times New Roman" w:hAnsi="Times New Roman"/>
          <w:color w:val="C00000"/>
          <w:sz w:val="28"/>
          <w:szCs w:val="28"/>
        </w:rPr>
        <w:t xml:space="preserve"> полицейского патрульно-постовой службы полиции;</w:t>
      </w:r>
    </w:p>
    <w:p w:rsidR="00E463AB" w:rsidRPr="00CC6A2C" w:rsidRDefault="00E463AB" w:rsidP="004F1C9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color w:val="C00000"/>
          <w:sz w:val="28"/>
          <w:szCs w:val="28"/>
        </w:rPr>
      </w:pPr>
      <w:r w:rsidRPr="00CC6A2C">
        <w:rPr>
          <w:rFonts w:ascii="Times New Roman" w:hAnsi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color w:val="C00000"/>
          <w:sz w:val="28"/>
          <w:szCs w:val="28"/>
        </w:rPr>
        <w:t>дознавателя, следователя;</w:t>
      </w:r>
    </w:p>
    <w:p w:rsidR="00E463AB" w:rsidRDefault="00E463AB" w:rsidP="004F1C9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color w:val="C00000"/>
          <w:sz w:val="28"/>
          <w:szCs w:val="28"/>
        </w:rPr>
      </w:pPr>
      <w:r w:rsidRPr="00CC6A2C">
        <w:rPr>
          <w:rFonts w:ascii="Times New Roman" w:hAnsi="Times New Roman"/>
          <w:color w:val="C00000"/>
          <w:sz w:val="28"/>
          <w:szCs w:val="28"/>
        </w:rPr>
        <w:t xml:space="preserve"> инспектора </w:t>
      </w:r>
      <w:r>
        <w:rPr>
          <w:rFonts w:ascii="Times New Roman" w:hAnsi="Times New Roman"/>
          <w:color w:val="C00000"/>
          <w:sz w:val="28"/>
          <w:szCs w:val="28"/>
        </w:rPr>
        <w:t>дорожно-патрульной службы ГИБДД;</w:t>
      </w:r>
    </w:p>
    <w:p w:rsidR="00E463AB" w:rsidRPr="00CC6A2C" w:rsidRDefault="00E463AB" w:rsidP="004F1C99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t xml:space="preserve"> начальника склада вещественных доказательств.</w:t>
      </w:r>
    </w:p>
    <w:p w:rsidR="00E463AB" w:rsidRPr="004B5BBE" w:rsidRDefault="00E463AB" w:rsidP="00F7455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4B5BBE">
        <w:rPr>
          <w:rFonts w:ascii="Times New Roman" w:hAnsi="Times New Roman"/>
          <w:sz w:val="24"/>
          <w:szCs w:val="24"/>
        </w:rPr>
        <w:t xml:space="preserve">На службу принимаются граждане </w:t>
      </w:r>
      <w:r>
        <w:rPr>
          <w:rFonts w:ascii="Times New Roman" w:hAnsi="Times New Roman"/>
          <w:sz w:val="24"/>
          <w:szCs w:val="24"/>
        </w:rPr>
        <w:t>от</w:t>
      </w:r>
      <w:r w:rsidRPr="004B5BBE">
        <w:rPr>
          <w:rFonts w:ascii="Times New Roman" w:hAnsi="Times New Roman"/>
          <w:sz w:val="24"/>
          <w:szCs w:val="24"/>
        </w:rPr>
        <w:t xml:space="preserve"> 18</w:t>
      </w:r>
      <w:r>
        <w:rPr>
          <w:rFonts w:ascii="Times New Roman" w:hAnsi="Times New Roman"/>
          <w:sz w:val="24"/>
          <w:szCs w:val="24"/>
        </w:rPr>
        <w:t xml:space="preserve"> до 40 лет, </w:t>
      </w:r>
      <w:r w:rsidRPr="004B5BBE">
        <w:rPr>
          <w:rFonts w:ascii="Times New Roman" w:hAnsi="Times New Roman"/>
          <w:sz w:val="24"/>
          <w:szCs w:val="24"/>
        </w:rPr>
        <w:t>имеющи</w:t>
      </w:r>
      <w:r>
        <w:rPr>
          <w:rFonts w:ascii="Times New Roman" w:hAnsi="Times New Roman"/>
          <w:sz w:val="24"/>
          <w:szCs w:val="24"/>
        </w:rPr>
        <w:t>е образование не ниже</w:t>
      </w:r>
      <w:r w:rsidRPr="004B5BBE">
        <w:rPr>
          <w:rFonts w:ascii="Times New Roman" w:hAnsi="Times New Roman"/>
          <w:sz w:val="24"/>
          <w:szCs w:val="24"/>
        </w:rPr>
        <w:t xml:space="preserve"> средне</w:t>
      </w:r>
      <w:r>
        <w:rPr>
          <w:rFonts w:ascii="Times New Roman" w:hAnsi="Times New Roman"/>
          <w:sz w:val="24"/>
          <w:szCs w:val="24"/>
        </w:rPr>
        <w:t xml:space="preserve">го </w:t>
      </w:r>
      <w:r w:rsidRPr="004B5BBE">
        <w:rPr>
          <w:rFonts w:ascii="Times New Roman" w:hAnsi="Times New Roman"/>
          <w:sz w:val="24"/>
          <w:szCs w:val="24"/>
        </w:rPr>
        <w:t>общ</w:t>
      </w:r>
      <w:r>
        <w:rPr>
          <w:rFonts w:ascii="Times New Roman" w:hAnsi="Times New Roman"/>
          <w:sz w:val="24"/>
          <w:szCs w:val="24"/>
        </w:rPr>
        <w:t>его</w:t>
      </w:r>
      <w:r w:rsidRPr="004B5B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должность полицейского (рядовые), не ниже среднего профессионального на должности участкового уполномоченного полиции, инспектора ДПС, оперуполномоченного ОУР (офицеры)                    и высшее юридического образование на должности следователя.</w:t>
      </w:r>
      <w:r w:rsidRPr="004B5BBE">
        <w:rPr>
          <w:rFonts w:ascii="Times New Roman" w:hAnsi="Times New Roman"/>
          <w:sz w:val="24"/>
          <w:szCs w:val="24"/>
        </w:rPr>
        <w:t xml:space="preserve"> </w:t>
      </w:r>
    </w:p>
    <w:p w:rsidR="00E463AB" w:rsidRDefault="00E463AB" w:rsidP="00132C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Сотрудники обеспечиваются:</w:t>
      </w:r>
      <w:r w:rsidRPr="004B5BBE">
        <w:rPr>
          <w:rFonts w:ascii="Times New Roman" w:hAnsi="Times New Roman"/>
          <w:sz w:val="24"/>
          <w:szCs w:val="24"/>
        </w:rPr>
        <w:t xml:space="preserve"> </w:t>
      </w:r>
    </w:p>
    <w:p w:rsidR="00E463AB" w:rsidRPr="00E338EC" w:rsidRDefault="00E463AB" w:rsidP="00E338EC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2F5496"/>
          <w:sz w:val="24"/>
          <w:szCs w:val="24"/>
        </w:rPr>
      </w:pPr>
      <w:r w:rsidRPr="00E338EC">
        <w:rPr>
          <w:rFonts w:ascii="Times New Roman" w:hAnsi="Times New Roman"/>
          <w:color w:val="2F5496"/>
          <w:sz w:val="24"/>
          <w:szCs w:val="24"/>
        </w:rPr>
        <w:t xml:space="preserve">стабильной заработной платой от 40 000 рублей с процентной надбавкой за выслугу лет, </w:t>
      </w:r>
      <w:r w:rsidRPr="00E338EC">
        <w:rPr>
          <w:rFonts w:ascii="Times New Roman" w:hAnsi="Times New Roman"/>
          <w:color w:val="2F5496"/>
          <w:sz w:val="24"/>
          <w:szCs w:val="24"/>
        </w:rPr>
        <w:br/>
        <w:t xml:space="preserve">а так же сотрудникам подразделений полиции участковых уполномоченных, патрульно-постовой </w:t>
      </w:r>
      <w:r w:rsidRPr="00E338EC">
        <w:rPr>
          <w:rFonts w:ascii="Times New Roman" w:hAnsi="Times New Roman"/>
          <w:color w:val="2F5496"/>
          <w:sz w:val="24"/>
          <w:szCs w:val="24"/>
        </w:rPr>
        <w:br/>
        <w:t xml:space="preserve">и дорожно-патрульных служб устанавливаются дополнительно ежемесячные надбавки и доплаты </w:t>
      </w:r>
      <w:r w:rsidRPr="00E338EC">
        <w:rPr>
          <w:rFonts w:ascii="Times New Roman" w:hAnsi="Times New Roman"/>
          <w:color w:val="2F5496"/>
          <w:sz w:val="24"/>
          <w:szCs w:val="24"/>
        </w:rPr>
        <w:br/>
        <w:t xml:space="preserve">до 20 000 рублей; </w:t>
      </w:r>
    </w:p>
    <w:p w:rsidR="00E463AB" w:rsidRPr="00E338EC" w:rsidRDefault="00E463AB" w:rsidP="00E338EC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2F5496"/>
          <w:sz w:val="24"/>
          <w:szCs w:val="24"/>
        </w:rPr>
      </w:pPr>
      <w:r w:rsidRPr="00E338EC">
        <w:rPr>
          <w:rFonts w:ascii="Times New Roman" w:hAnsi="Times New Roman"/>
          <w:color w:val="2F5496"/>
          <w:sz w:val="24"/>
          <w:szCs w:val="24"/>
        </w:rPr>
        <w:t xml:space="preserve">компенсацией за поднаем жилья (иногородним гражданам); </w:t>
      </w:r>
    </w:p>
    <w:p w:rsidR="00E463AB" w:rsidRPr="00E338EC" w:rsidRDefault="00E463AB" w:rsidP="00E338EC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2F5496"/>
          <w:sz w:val="24"/>
          <w:szCs w:val="24"/>
        </w:rPr>
      </w:pPr>
      <w:r w:rsidRPr="00E338EC">
        <w:rPr>
          <w:rFonts w:ascii="Times New Roman" w:hAnsi="Times New Roman"/>
          <w:color w:val="2F5496"/>
          <w:sz w:val="24"/>
          <w:szCs w:val="24"/>
        </w:rPr>
        <w:t>бесплатным проездом на общественном транспорте города Москвы;</w:t>
      </w:r>
    </w:p>
    <w:p w:rsidR="00E463AB" w:rsidRPr="00E338EC" w:rsidRDefault="00E463AB" w:rsidP="00E338EC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2F5496"/>
          <w:sz w:val="24"/>
          <w:szCs w:val="24"/>
        </w:rPr>
      </w:pPr>
      <w:r w:rsidRPr="00E338EC">
        <w:rPr>
          <w:rFonts w:ascii="Times New Roman" w:hAnsi="Times New Roman"/>
          <w:color w:val="2F5496"/>
          <w:sz w:val="24"/>
          <w:szCs w:val="24"/>
        </w:rPr>
        <w:t xml:space="preserve">100% оплатой больничных листов; </w:t>
      </w:r>
    </w:p>
    <w:p w:rsidR="00E463AB" w:rsidRPr="00E338EC" w:rsidRDefault="00E463AB" w:rsidP="00E338EC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2F5496"/>
          <w:sz w:val="24"/>
          <w:szCs w:val="24"/>
        </w:rPr>
      </w:pPr>
      <w:r w:rsidRPr="00E338EC">
        <w:rPr>
          <w:rFonts w:ascii="Times New Roman" w:hAnsi="Times New Roman"/>
          <w:color w:val="2F5496"/>
          <w:sz w:val="24"/>
          <w:szCs w:val="24"/>
        </w:rPr>
        <w:t xml:space="preserve">бесплатным медицинским обслуживанием сотрудника и членов его семьи в ведомственных поликлиниках ГУ МВД России по г. Москве; </w:t>
      </w:r>
    </w:p>
    <w:p w:rsidR="00E463AB" w:rsidRPr="00E338EC" w:rsidRDefault="00E463AB" w:rsidP="00E338EC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2F5496"/>
          <w:sz w:val="24"/>
          <w:szCs w:val="24"/>
        </w:rPr>
      </w:pPr>
      <w:r w:rsidRPr="00E338EC">
        <w:rPr>
          <w:rFonts w:ascii="Times New Roman" w:hAnsi="Times New Roman"/>
          <w:color w:val="2F5496"/>
          <w:sz w:val="24"/>
          <w:szCs w:val="24"/>
        </w:rPr>
        <w:t xml:space="preserve">санаторно-курортным лечением в ведомственных санаториях, домах отдыха (на всей территории Российской Федерации) и детских оздоровительных лагерях по льготным ценам; </w:t>
      </w:r>
    </w:p>
    <w:p w:rsidR="00E463AB" w:rsidRPr="00E338EC" w:rsidRDefault="00E463AB" w:rsidP="00E338EC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2F5496"/>
          <w:sz w:val="24"/>
          <w:szCs w:val="24"/>
        </w:rPr>
      </w:pPr>
      <w:r w:rsidRPr="00E338EC">
        <w:rPr>
          <w:rFonts w:ascii="Times New Roman" w:hAnsi="Times New Roman"/>
          <w:color w:val="2F5496"/>
          <w:sz w:val="24"/>
          <w:szCs w:val="24"/>
        </w:rPr>
        <w:t xml:space="preserve">бесплатной форменной одеждой; </w:t>
      </w:r>
    </w:p>
    <w:p w:rsidR="00E463AB" w:rsidRPr="00E338EC" w:rsidRDefault="00E463AB" w:rsidP="00E338EC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2F5496"/>
          <w:sz w:val="24"/>
          <w:szCs w:val="24"/>
        </w:rPr>
      </w:pPr>
      <w:r w:rsidRPr="00E338EC">
        <w:rPr>
          <w:rFonts w:ascii="Times New Roman" w:hAnsi="Times New Roman"/>
          <w:color w:val="2F5496"/>
          <w:sz w:val="24"/>
          <w:szCs w:val="24"/>
        </w:rPr>
        <w:t xml:space="preserve">отпуском 40 суток; </w:t>
      </w:r>
    </w:p>
    <w:p w:rsidR="00E463AB" w:rsidRPr="00E338EC" w:rsidRDefault="00E463AB" w:rsidP="00E338EC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2F5496"/>
          <w:sz w:val="24"/>
          <w:szCs w:val="24"/>
        </w:rPr>
      </w:pPr>
      <w:r w:rsidRPr="00E338EC">
        <w:rPr>
          <w:rFonts w:ascii="Times New Roman" w:hAnsi="Times New Roman"/>
          <w:color w:val="2F5496"/>
          <w:sz w:val="24"/>
          <w:szCs w:val="24"/>
        </w:rPr>
        <w:t xml:space="preserve">возможностью получения бесплатного образования в Московском университете </w:t>
      </w:r>
      <w:r>
        <w:rPr>
          <w:rFonts w:ascii="Times New Roman" w:hAnsi="Times New Roman"/>
          <w:color w:val="2F5496"/>
          <w:sz w:val="24"/>
          <w:szCs w:val="24"/>
        </w:rPr>
        <w:br/>
      </w:r>
      <w:r w:rsidRPr="00E338EC">
        <w:rPr>
          <w:rFonts w:ascii="Times New Roman" w:hAnsi="Times New Roman"/>
          <w:color w:val="2F5496"/>
          <w:sz w:val="24"/>
          <w:szCs w:val="24"/>
        </w:rPr>
        <w:t xml:space="preserve">МВД России им. В.Я. Кикотя; </w:t>
      </w:r>
    </w:p>
    <w:p w:rsidR="00E463AB" w:rsidRPr="00E338EC" w:rsidRDefault="00E463AB" w:rsidP="00E338EC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2F5496"/>
          <w:sz w:val="24"/>
          <w:szCs w:val="24"/>
        </w:rPr>
      </w:pPr>
      <w:r w:rsidRPr="00E338EC">
        <w:rPr>
          <w:rFonts w:ascii="Times New Roman" w:hAnsi="Times New Roman"/>
          <w:color w:val="2F5496"/>
          <w:sz w:val="24"/>
          <w:szCs w:val="24"/>
        </w:rPr>
        <w:t>льготной пенсией.</w:t>
      </w:r>
    </w:p>
    <w:p w:rsidR="00E463AB" w:rsidRPr="004B5BBE" w:rsidRDefault="00E463AB" w:rsidP="00420C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sz w:val="24"/>
          <w:szCs w:val="24"/>
        </w:rPr>
        <w:t>Сотрудник, имеющий стаж службы в органах внутренних дел не менее 10 лет в календарном исчислении, имеет право на единовременную социальную выплату для приобретения или строительства жилого помещения один раз за весь период службы в органах внутренних дел.</w:t>
      </w:r>
    </w:p>
    <w:p w:rsidR="00E463AB" w:rsidRPr="004B5BBE" w:rsidRDefault="00E463AB" w:rsidP="00420C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463AB" w:rsidRPr="004B5BBE" w:rsidRDefault="00E463AB" w:rsidP="00420C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B5BBE">
        <w:rPr>
          <w:rFonts w:ascii="Times New Roman" w:hAnsi="Times New Roman"/>
          <w:b/>
          <w:sz w:val="28"/>
          <w:szCs w:val="28"/>
          <w:u w:val="single"/>
        </w:rPr>
        <w:t>По вопросам трудоустройства обращаться по телефонам:</w:t>
      </w:r>
    </w:p>
    <w:p w:rsidR="00E463AB" w:rsidRDefault="00E463AB" w:rsidP="00F835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Pr="004B5BBE">
        <w:rPr>
          <w:rFonts w:ascii="Times New Roman" w:hAnsi="Times New Roman"/>
          <w:b/>
          <w:sz w:val="24"/>
          <w:szCs w:val="24"/>
        </w:rPr>
        <w:t>УВД по ЮВАО ГУ МВД России по г. Москве:</w:t>
      </w:r>
    </w:p>
    <w:p w:rsidR="00E463AB" w:rsidRPr="00AB7822" w:rsidRDefault="00E463AB" w:rsidP="00F8355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4B5BBE">
        <w:rPr>
          <w:rFonts w:ascii="Times New Roman" w:hAnsi="Times New Roman"/>
          <w:sz w:val="24"/>
          <w:szCs w:val="24"/>
        </w:rPr>
        <w:t>8(999)010-44-18 –</w:t>
      </w:r>
      <w:r w:rsidRPr="00AA0E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Мария Александровна, Татьяна Ивановна.</w:t>
      </w:r>
    </w:p>
    <w:p w:rsidR="00E463AB" w:rsidRDefault="00E463AB" w:rsidP="00F8355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Отдельный батальон дорожно-патрульной службы ГИБДД:</w:t>
      </w:r>
    </w:p>
    <w:p w:rsidR="00E463AB" w:rsidRPr="00CC6A2C" w:rsidRDefault="00E463AB" w:rsidP="00F8355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4B5BBE">
        <w:rPr>
          <w:rFonts w:ascii="Times New Roman" w:hAnsi="Times New Roman"/>
          <w:sz w:val="24"/>
          <w:szCs w:val="24"/>
        </w:rPr>
        <w:t>8(903)780-71-23 – Лидия Владимировна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Отдельная рота патрульно-постовой службы полиции: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sz w:val="24"/>
          <w:szCs w:val="24"/>
        </w:rPr>
        <w:t>8(915)324-30-16 – Иван Владимирович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ОМВД России по району Выхино-Жулебино:</w:t>
      </w:r>
      <w:r w:rsidRPr="004B5BBE">
        <w:rPr>
          <w:rFonts w:ascii="Times New Roman" w:hAnsi="Times New Roman"/>
          <w:sz w:val="24"/>
          <w:szCs w:val="24"/>
        </w:rPr>
        <w:t xml:space="preserve"> 8(903)806-07-72 – Елена Владимировна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ОМВД России по району Капотня:</w:t>
      </w:r>
      <w:r w:rsidRPr="004B5BBE">
        <w:rPr>
          <w:rFonts w:ascii="Times New Roman" w:hAnsi="Times New Roman"/>
          <w:sz w:val="24"/>
          <w:szCs w:val="24"/>
        </w:rPr>
        <w:t xml:space="preserve"> 8(</w:t>
      </w:r>
      <w:r>
        <w:rPr>
          <w:rFonts w:ascii="Times New Roman" w:hAnsi="Times New Roman"/>
          <w:sz w:val="24"/>
          <w:szCs w:val="24"/>
        </w:rPr>
        <w:t>905</w:t>
      </w:r>
      <w:r w:rsidRPr="004B5BB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797-72-66</w:t>
      </w:r>
      <w:r w:rsidRPr="004B5BBE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Ирина Анатольевна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ОМВД России по району Кузьминки:</w:t>
      </w:r>
      <w:r>
        <w:rPr>
          <w:rFonts w:ascii="Times New Roman" w:hAnsi="Times New Roman"/>
          <w:sz w:val="24"/>
          <w:szCs w:val="24"/>
        </w:rPr>
        <w:t xml:space="preserve"> 8(916)598-08-93</w:t>
      </w:r>
      <w:r w:rsidRPr="004B5BBE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Елена Александровна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ОМВД России по району Лефортово:</w:t>
      </w:r>
      <w:r w:rsidRPr="004B5BBE">
        <w:rPr>
          <w:rFonts w:ascii="Times New Roman" w:hAnsi="Times New Roman"/>
          <w:sz w:val="24"/>
          <w:szCs w:val="24"/>
        </w:rPr>
        <w:t xml:space="preserve"> 8(926)702-06-81 – Ольга Николаевна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ОМВД России по району Люблино:</w:t>
      </w:r>
      <w:r w:rsidRPr="004B5BBE">
        <w:rPr>
          <w:rFonts w:ascii="Times New Roman" w:hAnsi="Times New Roman"/>
          <w:sz w:val="24"/>
          <w:szCs w:val="24"/>
        </w:rPr>
        <w:t xml:space="preserve"> 8</w:t>
      </w:r>
      <w:r>
        <w:rPr>
          <w:rFonts w:ascii="Times New Roman" w:hAnsi="Times New Roman"/>
          <w:sz w:val="24"/>
          <w:szCs w:val="24"/>
        </w:rPr>
        <w:t>(968</w:t>
      </w:r>
      <w:r w:rsidRPr="004B5BB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709-03-69</w:t>
      </w:r>
      <w:r w:rsidRPr="004B5BBE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Елена Михайловна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ОМВД России по району Марьино:</w:t>
      </w:r>
      <w:r w:rsidRPr="004B5BBE">
        <w:rPr>
          <w:rFonts w:ascii="Times New Roman" w:hAnsi="Times New Roman"/>
          <w:sz w:val="24"/>
          <w:szCs w:val="24"/>
        </w:rPr>
        <w:t xml:space="preserve"> 8(968)861-17-98 – Оксана Александровна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ОМВД России по району Некрасовка:</w:t>
      </w:r>
      <w:r w:rsidRPr="004B5BBE">
        <w:rPr>
          <w:rFonts w:ascii="Times New Roman" w:hAnsi="Times New Roman"/>
          <w:sz w:val="24"/>
          <w:szCs w:val="24"/>
        </w:rPr>
        <w:t xml:space="preserve"> 8(965)314-86-31 – Елена Юрьевна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ОМВД России по Нижегородскому району:</w:t>
      </w:r>
      <w:r w:rsidRPr="004B5BBE">
        <w:rPr>
          <w:rFonts w:ascii="Times New Roman" w:hAnsi="Times New Roman"/>
          <w:sz w:val="24"/>
          <w:szCs w:val="24"/>
        </w:rPr>
        <w:t xml:space="preserve"> 8(929)661-52-17 – Марина Витальевна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ОМВД России по району Печатники:</w:t>
      </w:r>
      <w:r w:rsidRPr="004B5BBE">
        <w:rPr>
          <w:rFonts w:ascii="Times New Roman" w:hAnsi="Times New Roman"/>
          <w:sz w:val="24"/>
          <w:szCs w:val="24"/>
        </w:rPr>
        <w:t xml:space="preserve"> 8(925)302-25-05 – Екатерина Александровна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ОМВД России по Рязанскому району:</w:t>
      </w:r>
      <w:r w:rsidRPr="004B5BBE">
        <w:rPr>
          <w:rFonts w:ascii="Times New Roman" w:hAnsi="Times New Roman"/>
          <w:sz w:val="24"/>
          <w:szCs w:val="24"/>
        </w:rPr>
        <w:t xml:space="preserve"> 8(977)581-27-37 – Игорь Станиславович</w:t>
      </w:r>
    </w:p>
    <w:p w:rsidR="00E463AB" w:rsidRPr="004B5BBE" w:rsidRDefault="00E463AB" w:rsidP="00F8355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ОМВД России по району Текстильщики:</w:t>
      </w:r>
      <w:r w:rsidRPr="004B5BBE">
        <w:rPr>
          <w:rFonts w:ascii="Times New Roman" w:hAnsi="Times New Roman"/>
          <w:sz w:val="24"/>
          <w:szCs w:val="24"/>
        </w:rPr>
        <w:t xml:space="preserve"> 8</w:t>
      </w:r>
      <w:r>
        <w:rPr>
          <w:rFonts w:ascii="Times New Roman" w:hAnsi="Times New Roman"/>
          <w:sz w:val="24"/>
          <w:szCs w:val="24"/>
        </w:rPr>
        <w:t>(920</w:t>
      </w:r>
      <w:r w:rsidRPr="004B5BBE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508-77-70</w:t>
      </w:r>
      <w:r w:rsidRPr="004B5BBE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Наталья Вячеславовна</w:t>
      </w:r>
    </w:p>
    <w:p w:rsidR="00E463AB" w:rsidRPr="00A61F04" w:rsidRDefault="00E463AB" w:rsidP="00A61F0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B5BBE">
        <w:rPr>
          <w:rFonts w:ascii="Times New Roman" w:hAnsi="Times New Roman"/>
          <w:b/>
          <w:sz w:val="24"/>
          <w:szCs w:val="24"/>
        </w:rPr>
        <w:t>ОМВД России по Южнопортовому району:</w:t>
      </w:r>
      <w:r>
        <w:rPr>
          <w:rFonts w:ascii="Times New Roman" w:hAnsi="Times New Roman"/>
          <w:sz w:val="24"/>
          <w:szCs w:val="24"/>
        </w:rPr>
        <w:t xml:space="preserve"> 8(916)861-56-35 – Александр Сергеевич</w:t>
      </w:r>
      <w:bookmarkStart w:id="0" w:name="_GoBack"/>
      <w:bookmarkEnd w:id="0"/>
    </w:p>
    <w:p w:rsidR="00E463AB" w:rsidRPr="00D57A33" w:rsidRDefault="00E463AB" w:rsidP="00D57A33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D57A33">
        <w:rPr>
          <w:rFonts w:ascii="Times New Roman" w:hAnsi="Times New Roman"/>
          <w:i/>
          <w:sz w:val="24"/>
          <w:szCs w:val="24"/>
          <w:u w:val="single"/>
        </w:rPr>
        <w:t xml:space="preserve">Если вы не нашли подходящей вакансии, пожалуйста, отправьте свое резюме </w:t>
      </w:r>
      <w:r w:rsidRPr="00D57A33">
        <w:rPr>
          <w:rFonts w:ascii="Times New Roman" w:hAnsi="Times New Roman"/>
          <w:i/>
          <w:sz w:val="24"/>
          <w:szCs w:val="24"/>
          <w:u w:val="single"/>
        </w:rPr>
        <w:br/>
        <w:t xml:space="preserve">на электронную почту: </w:t>
      </w:r>
      <w:hyperlink r:id="rId5" w:history="1">
        <w:r w:rsidRPr="00D57A33">
          <w:rPr>
            <w:rStyle w:val="Hyperlink"/>
            <w:rFonts w:ascii="Times New Roman" w:hAnsi="Times New Roman"/>
            <w:i/>
            <w:sz w:val="24"/>
            <w:szCs w:val="24"/>
            <w:lang w:val="en-US"/>
          </w:rPr>
          <w:t>msimonova</w:t>
        </w:r>
        <w:r w:rsidRPr="00D57A33">
          <w:rPr>
            <w:rStyle w:val="Hyperlink"/>
            <w:rFonts w:ascii="Times New Roman" w:hAnsi="Times New Roman"/>
            <w:i/>
            <w:sz w:val="24"/>
            <w:szCs w:val="24"/>
          </w:rPr>
          <w:t>10@mvd.ru</w:t>
        </w:r>
      </w:hyperlink>
      <w:r w:rsidRPr="00D57A33">
        <w:rPr>
          <w:rFonts w:ascii="Times New Roman" w:hAnsi="Times New Roman"/>
          <w:i/>
          <w:sz w:val="24"/>
          <w:szCs w:val="24"/>
          <w:u w:val="single"/>
        </w:rPr>
        <w:t xml:space="preserve">; </w:t>
      </w:r>
      <w:hyperlink r:id="rId6" w:history="1">
        <w:r w:rsidRPr="00D57A33">
          <w:rPr>
            <w:rStyle w:val="Hyperlink"/>
            <w:rFonts w:ascii="Times New Roman" w:hAnsi="Times New Roman"/>
            <w:i/>
            <w:sz w:val="24"/>
            <w:szCs w:val="24"/>
            <w:lang w:val="en-US"/>
          </w:rPr>
          <w:t>ekorobkova</w:t>
        </w:r>
        <w:r w:rsidRPr="00D57A33">
          <w:rPr>
            <w:rStyle w:val="Hyperlink"/>
            <w:rFonts w:ascii="Times New Roman" w:hAnsi="Times New Roman"/>
            <w:i/>
            <w:sz w:val="24"/>
            <w:szCs w:val="24"/>
          </w:rPr>
          <w:t>3@</w:t>
        </w:r>
        <w:r w:rsidRPr="00D57A33">
          <w:rPr>
            <w:rStyle w:val="Hyperlink"/>
            <w:rFonts w:ascii="Times New Roman" w:hAnsi="Times New Roman"/>
            <w:i/>
            <w:sz w:val="24"/>
            <w:szCs w:val="24"/>
            <w:lang w:val="en-US"/>
          </w:rPr>
          <w:t>mvd</w:t>
        </w:r>
        <w:r w:rsidRPr="00D57A33">
          <w:rPr>
            <w:rStyle w:val="Hyperlink"/>
            <w:rFonts w:ascii="Times New Roman" w:hAnsi="Times New Roman"/>
            <w:i/>
            <w:sz w:val="24"/>
            <w:szCs w:val="24"/>
          </w:rPr>
          <w:t>.</w:t>
        </w:r>
        <w:r w:rsidRPr="00D57A33">
          <w:rPr>
            <w:rStyle w:val="Hyperlink"/>
            <w:rFonts w:ascii="Times New Roman" w:hAnsi="Times New Roman"/>
            <w:i/>
            <w:sz w:val="24"/>
            <w:szCs w:val="24"/>
            <w:lang w:val="en-US"/>
          </w:rPr>
          <w:t>ru</w:t>
        </w:r>
      </w:hyperlink>
      <w:r w:rsidRPr="00D57A33">
        <w:rPr>
          <w:rFonts w:ascii="Times New Roman" w:hAnsi="Times New Roman"/>
          <w:i/>
          <w:sz w:val="24"/>
          <w:szCs w:val="24"/>
          <w:u w:val="single"/>
        </w:rPr>
        <w:t>.</w:t>
      </w:r>
    </w:p>
    <w:sectPr w:rsidR="00E463AB" w:rsidRPr="00D57A33" w:rsidSect="00E338EC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28BC"/>
    <w:multiLevelType w:val="hybridMultilevel"/>
    <w:tmpl w:val="E28A5F0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AA2A67"/>
    <w:multiLevelType w:val="hybridMultilevel"/>
    <w:tmpl w:val="D004AEC2"/>
    <w:lvl w:ilvl="0" w:tplc="38D83CD8">
      <w:start w:val="1"/>
      <w:numFmt w:val="bullet"/>
      <w:suff w:val="nothing"/>
      <w:lvlText w:val=""/>
      <w:lvlJc w:val="left"/>
      <w:pPr>
        <w:ind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D73A6D"/>
    <w:multiLevelType w:val="hybridMultilevel"/>
    <w:tmpl w:val="FF96C034"/>
    <w:lvl w:ilvl="0" w:tplc="808ABEB6">
      <w:start w:val="1"/>
      <w:numFmt w:val="bullet"/>
      <w:lvlText w:val=""/>
      <w:lvlJc w:val="left"/>
      <w:pPr>
        <w:ind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3116"/>
    <w:rsid w:val="00013116"/>
    <w:rsid w:val="00025EC7"/>
    <w:rsid w:val="0008400F"/>
    <w:rsid w:val="00091955"/>
    <w:rsid w:val="000A0A8B"/>
    <w:rsid w:val="000B3F66"/>
    <w:rsid w:val="000F5BE2"/>
    <w:rsid w:val="00132C1F"/>
    <w:rsid w:val="00144F91"/>
    <w:rsid w:val="001A7B7E"/>
    <w:rsid w:val="001B51B1"/>
    <w:rsid w:val="001C2BD4"/>
    <w:rsid w:val="001F33C0"/>
    <w:rsid w:val="00207D09"/>
    <w:rsid w:val="002B20A2"/>
    <w:rsid w:val="002B64EB"/>
    <w:rsid w:val="002F5A13"/>
    <w:rsid w:val="00330474"/>
    <w:rsid w:val="00345C7C"/>
    <w:rsid w:val="003466E3"/>
    <w:rsid w:val="003A429A"/>
    <w:rsid w:val="003E038B"/>
    <w:rsid w:val="003E5D61"/>
    <w:rsid w:val="003F6C16"/>
    <w:rsid w:val="00412261"/>
    <w:rsid w:val="00420C2A"/>
    <w:rsid w:val="00460012"/>
    <w:rsid w:val="00492B8D"/>
    <w:rsid w:val="004B5BBE"/>
    <w:rsid w:val="004F1C99"/>
    <w:rsid w:val="005058AC"/>
    <w:rsid w:val="00527E5A"/>
    <w:rsid w:val="00551E5B"/>
    <w:rsid w:val="00577024"/>
    <w:rsid w:val="0061324A"/>
    <w:rsid w:val="00615C85"/>
    <w:rsid w:val="007017C5"/>
    <w:rsid w:val="00705EA5"/>
    <w:rsid w:val="00757A8D"/>
    <w:rsid w:val="0076787B"/>
    <w:rsid w:val="007D49FF"/>
    <w:rsid w:val="007D5466"/>
    <w:rsid w:val="00803F2A"/>
    <w:rsid w:val="0084638D"/>
    <w:rsid w:val="00846ADF"/>
    <w:rsid w:val="0085765E"/>
    <w:rsid w:val="008A1345"/>
    <w:rsid w:val="008A30E9"/>
    <w:rsid w:val="008B58A9"/>
    <w:rsid w:val="0092385D"/>
    <w:rsid w:val="00943E33"/>
    <w:rsid w:val="00975508"/>
    <w:rsid w:val="009A0867"/>
    <w:rsid w:val="009C7C16"/>
    <w:rsid w:val="00A2261A"/>
    <w:rsid w:val="00A55C29"/>
    <w:rsid w:val="00A600C8"/>
    <w:rsid w:val="00A61F04"/>
    <w:rsid w:val="00A75947"/>
    <w:rsid w:val="00AA0E17"/>
    <w:rsid w:val="00AB7822"/>
    <w:rsid w:val="00AD4A2D"/>
    <w:rsid w:val="00B00B60"/>
    <w:rsid w:val="00B409B9"/>
    <w:rsid w:val="00B67748"/>
    <w:rsid w:val="00B76432"/>
    <w:rsid w:val="00B95B6C"/>
    <w:rsid w:val="00BC71DD"/>
    <w:rsid w:val="00BD057B"/>
    <w:rsid w:val="00C275A3"/>
    <w:rsid w:val="00CC6A2C"/>
    <w:rsid w:val="00CE1605"/>
    <w:rsid w:val="00D31399"/>
    <w:rsid w:val="00D57A33"/>
    <w:rsid w:val="00D57F73"/>
    <w:rsid w:val="00D608FA"/>
    <w:rsid w:val="00D64B2C"/>
    <w:rsid w:val="00D64B61"/>
    <w:rsid w:val="00D81775"/>
    <w:rsid w:val="00D85500"/>
    <w:rsid w:val="00DF439B"/>
    <w:rsid w:val="00E338EC"/>
    <w:rsid w:val="00E40D0E"/>
    <w:rsid w:val="00E41EA8"/>
    <w:rsid w:val="00E463AB"/>
    <w:rsid w:val="00E55810"/>
    <w:rsid w:val="00E57FA0"/>
    <w:rsid w:val="00E64337"/>
    <w:rsid w:val="00E874AD"/>
    <w:rsid w:val="00E9059B"/>
    <w:rsid w:val="00E93A63"/>
    <w:rsid w:val="00F63137"/>
    <w:rsid w:val="00F7455F"/>
    <w:rsid w:val="00F815A9"/>
    <w:rsid w:val="00F83557"/>
    <w:rsid w:val="00FB3BCA"/>
    <w:rsid w:val="00FD0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7C5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03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03F2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32C1F"/>
    <w:rPr>
      <w:rFonts w:cs="Times New Roman"/>
      <w:color w:val="0563C1"/>
      <w:u w:val="single"/>
    </w:rPr>
  </w:style>
  <w:style w:type="paragraph" w:styleId="ListParagraph">
    <w:name w:val="List Paragraph"/>
    <w:basedOn w:val="Normal"/>
    <w:uiPriority w:val="99"/>
    <w:qFormat/>
    <w:rsid w:val="00DF439B"/>
    <w:pPr>
      <w:ind w:left="720"/>
      <w:contextualSpacing/>
    </w:pPr>
  </w:style>
  <w:style w:type="character" w:styleId="BookTitle">
    <w:name w:val="Book Title"/>
    <w:basedOn w:val="DefaultParagraphFont"/>
    <w:uiPriority w:val="99"/>
    <w:qFormat/>
    <w:rsid w:val="00091955"/>
    <w:rPr>
      <w:rFonts w:cs="Times New Roman"/>
      <w:b/>
      <w:bCs/>
      <w:i/>
      <w:iC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korobkova3@mvd.ru" TargetMode="External"/><Relationship Id="rId5" Type="http://schemas.openxmlformats.org/officeDocument/2006/relationships/hyperlink" Target="mailto:msimonova10@mv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491</Words>
  <Characters>2805</Characters>
  <Application>Microsoft Office Outlook</Application>
  <DocSecurity>0</DocSecurity>
  <Lines>0</Lines>
  <Paragraphs>0</Paragraphs>
  <ScaleCrop>false</ScaleCrop>
  <Company>УВД по ЮВАО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УВД ПО ЮГО-ВОСТОЧНОМУ АДМИНИСТРАТИВНОМУ ОКРУГУ </dc:title>
  <dc:subject/>
  <dc:creator>Пользователь</dc:creator>
  <cp:keywords/>
  <dc:description/>
  <cp:lastModifiedBy>Егорова</cp:lastModifiedBy>
  <cp:revision>2</cp:revision>
  <cp:lastPrinted>2020-09-21T14:47:00Z</cp:lastPrinted>
  <dcterms:created xsi:type="dcterms:W3CDTF">2020-09-28T13:53:00Z</dcterms:created>
  <dcterms:modified xsi:type="dcterms:W3CDTF">2020-09-28T13:53:00Z</dcterms:modified>
</cp:coreProperties>
</file>